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66" w:rsidRPr="00080E97" w:rsidRDefault="00184066" w:rsidP="00080E97">
      <w:pPr>
        <w:spacing w:before="180" w:after="180" w:line="240" w:lineRule="auto"/>
        <w:rPr>
          <w:rFonts w:ascii="Arial" w:hAnsi="Arial" w:cs="Arial"/>
          <w:color w:val="303F50"/>
          <w:sz w:val="18"/>
          <w:szCs w:val="18"/>
          <w:lang w:eastAsia="ru-RU"/>
        </w:rPr>
      </w:pPr>
      <w:r>
        <w:rPr>
          <w:rFonts w:ascii="Arial" w:hAnsi="Arial" w:cs="Arial"/>
          <w:color w:val="303F50"/>
          <w:sz w:val="20"/>
          <w:szCs w:val="20"/>
          <w:lang w:eastAsia="ru-RU"/>
        </w:rPr>
        <w:t> </w:t>
      </w:r>
      <w:r w:rsidRPr="00080E97">
        <w:rPr>
          <w:rFonts w:ascii="Arial" w:hAnsi="Arial" w:cs="Arial"/>
          <w:color w:val="303F50"/>
          <w:sz w:val="18"/>
          <w:szCs w:val="18"/>
          <w:lang w:eastAsia="ru-RU"/>
        </w:rPr>
        <w:t>Принято                                                                                                </w:t>
      </w:r>
      <w:r w:rsidRPr="00080E97">
        <w:rPr>
          <w:sz w:val="18"/>
          <w:szCs w:val="18"/>
        </w:rPr>
        <w:t xml:space="preserve">                            </w:t>
      </w:r>
      <w:r w:rsidRPr="00080E97">
        <w:rPr>
          <w:color w:val="000000"/>
          <w:sz w:val="18"/>
          <w:szCs w:val="18"/>
        </w:rPr>
        <w:t>УТВЕРЖДАЮ</w:t>
      </w:r>
    </w:p>
    <w:p w:rsidR="00184066" w:rsidRPr="00080E97" w:rsidRDefault="00184066" w:rsidP="00080E97">
      <w:pPr>
        <w:spacing w:before="180" w:after="180" w:line="240" w:lineRule="auto"/>
        <w:rPr>
          <w:rFonts w:ascii="Arial" w:hAnsi="Arial" w:cs="Arial"/>
          <w:color w:val="303F50"/>
          <w:sz w:val="18"/>
          <w:szCs w:val="18"/>
          <w:lang w:eastAsia="ru-RU"/>
        </w:rPr>
      </w:pPr>
      <w:r w:rsidRPr="00080E97">
        <w:rPr>
          <w:rFonts w:ascii="Arial" w:hAnsi="Arial" w:cs="Arial"/>
          <w:color w:val="303F50"/>
          <w:sz w:val="18"/>
          <w:szCs w:val="18"/>
          <w:lang w:eastAsia="ru-RU"/>
        </w:rPr>
        <w:t xml:space="preserve">на общем собрании трудового коллектива                                          </w:t>
      </w:r>
    </w:p>
    <w:p w:rsidR="00184066" w:rsidRPr="00080E97" w:rsidRDefault="00184066" w:rsidP="00080E97">
      <w:pPr>
        <w:spacing w:before="180" w:after="180" w:line="240" w:lineRule="auto"/>
        <w:rPr>
          <w:rFonts w:ascii="Arial" w:hAnsi="Arial" w:cs="Arial"/>
          <w:color w:val="303F50"/>
          <w:sz w:val="18"/>
          <w:szCs w:val="18"/>
          <w:lang w:eastAsia="ru-RU"/>
        </w:rPr>
      </w:pPr>
      <w:r w:rsidRPr="00080E97">
        <w:rPr>
          <w:rFonts w:ascii="Arial" w:hAnsi="Arial" w:cs="Arial"/>
          <w:color w:val="303F50"/>
          <w:sz w:val="18"/>
          <w:szCs w:val="18"/>
          <w:lang w:eastAsia="ru-RU"/>
        </w:rPr>
        <w:t>МБДОУ детский сад «Солнышко»                                          </w:t>
      </w:r>
    </w:p>
    <w:p w:rsidR="00184066" w:rsidRPr="00080E97" w:rsidRDefault="00184066" w:rsidP="00080E97">
      <w:pPr>
        <w:pStyle w:val="NormalWeb"/>
        <w:tabs>
          <w:tab w:val="right" w:pos="9355"/>
        </w:tabs>
        <w:spacing w:before="0" w:beforeAutospacing="0" w:after="0" w:afterAutospacing="0" w:line="285" w:lineRule="atLeast"/>
        <w:textAlignment w:val="baseline"/>
        <w:rPr>
          <w:color w:val="000000"/>
          <w:sz w:val="18"/>
          <w:szCs w:val="18"/>
        </w:rPr>
      </w:pPr>
      <w:r w:rsidRPr="00080E97">
        <w:rPr>
          <w:rFonts w:ascii="Arial" w:hAnsi="Arial" w:cs="Arial"/>
          <w:color w:val="303F50"/>
          <w:sz w:val="18"/>
          <w:szCs w:val="18"/>
        </w:rPr>
        <w:t xml:space="preserve">Протокол № 3 от 04.09.2014                                                                                </w:t>
      </w:r>
      <w:r w:rsidRPr="00080E97">
        <w:rPr>
          <w:color w:val="000000"/>
          <w:sz w:val="18"/>
          <w:szCs w:val="18"/>
        </w:rPr>
        <w:t>Заведующий МБДОУ</w:t>
      </w:r>
    </w:p>
    <w:p w:rsidR="00184066" w:rsidRPr="00080E97" w:rsidRDefault="00184066" w:rsidP="00080E97">
      <w:pPr>
        <w:pStyle w:val="NormalWeb"/>
        <w:spacing w:before="0" w:beforeAutospacing="0" w:after="0" w:afterAutospacing="0" w:line="285" w:lineRule="atLeast"/>
        <w:jc w:val="right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</w:t>
      </w:r>
      <w:r w:rsidRPr="00080E97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 xml:space="preserve">                 </w:t>
      </w:r>
      <w:r w:rsidRPr="00080E97">
        <w:rPr>
          <w:color w:val="000000"/>
          <w:sz w:val="18"/>
          <w:szCs w:val="18"/>
        </w:rPr>
        <w:t>С.П.Рогозинская</w:t>
      </w:r>
    </w:p>
    <w:p w:rsidR="00184066" w:rsidRPr="00080E97" w:rsidRDefault="00184066" w:rsidP="00080E97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color w:val="000000"/>
          <w:sz w:val="18"/>
          <w:szCs w:val="18"/>
        </w:rPr>
      </w:pPr>
      <w:r w:rsidRPr="00080E97">
        <w:rPr>
          <w:color w:val="000000"/>
          <w:sz w:val="18"/>
          <w:szCs w:val="18"/>
        </w:rPr>
        <w:tab/>
      </w:r>
      <w:r w:rsidRPr="00080E97">
        <w:rPr>
          <w:sz w:val="18"/>
          <w:szCs w:val="18"/>
        </w:rPr>
        <w:t xml:space="preserve">                           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80E97">
        <w:rPr>
          <w:sz w:val="18"/>
          <w:szCs w:val="18"/>
        </w:rPr>
        <w:t xml:space="preserve"> Приказ №39  от04.09.2014</w:t>
      </w:r>
    </w:p>
    <w:p w:rsidR="00184066" w:rsidRPr="00080E97" w:rsidRDefault="00184066" w:rsidP="00EE71C8">
      <w:pPr>
        <w:pStyle w:val="NormalWeb"/>
        <w:tabs>
          <w:tab w:val="left" w:pos="7020"/>
        </w:tabs>
        <w:spacing w:before="0" w:beforeAutospacing="0" w:after="0" w:afterAutospacing="0" w:line="285" w:lineRule="atLeast"/>
        <w:jc w:val="both"/>
        <w:textAlignment w:val="baseline"/>
        <w:rPr>
          <w:color w:val="000000"/>
          <w:sz w:val="18"/>
          <w:szCs w:val="18"/>
        </w:rPr>
      </w:pPr>
      <w:r w:rsidRPr="00080E97">
        <w:rPr>
          <w:sz w:val="18"/>
          <w:szCs w:val="18"/>
        </w:rPr>
        <w:t>                                                                                                       </w:t>
      </w:r>
      <w:r w:rsidRPr="00080E97">
        <w:rPr>
          <w:sz w:val="18"/>
          <w:szCs w:val="18"/>
        </w:rPr>
        <w:tab/>
      </w:r>
    </w:p>
    <w:p w:rsidR="00184066" w:rsidRPr="00080E97" w:rsidRDefault="00184066" w:rsidP="00EE71C8">
      <w:pPr>
        <w:pStyle w:val="NormalWeb"/>
        <w:tabs>
          <w:tab w:val="left" w:pos="7020"/>
        </w:tabs>
        <w:spacing w:before="0" w:beforeAutospacing="0" w:after="0" w:afterAutospacing="0" w:line="285" w:lineRule="atLeast"/>
        <w:jc w:val="both"/>
        <w:textAlignment w:val="baseline"/>
        <w:rPr>
          <w:color w:val="000000"/>
          <w:sz w:val="18"/>
          <w:szCs w:val="18"/>
        </w:rPr>
      </w:pPr>
    </w:p>
    <w:p w:rsidR="00184066" w:rsidRPr="000B62A9" w:rsidRDefault="00184066" w:rsidP="00EE71C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color w:val="000000"/>
        </w:rPr>
      </w:pPr>
      <w:r w:rsidRPr="000B62A9">
        <w:rPr>
          <w:rStyle w:val="Strong"/>
          <w:color w:val="000000"/>
          <w:bdr w:val="none" w:sz="0" w:space="0" w:color="auto" w:frame="1"/>
        </w:rPr>
        <w:t>Положение о подарках и знаках делового гостеприимства</w:t>
      </w:r>
    </w:p>
    <w:p w:rsidR="00184066" w:rsidRPr="000B62A9" w:rsidRDefault="00184066" w:rsidP="00EE71C8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color w:val="000000"/>
        </w:rPr>
      </w:pPr>
      <w:r w:rsidRPr="000B62A9">
        <w:rPr>
          <w:rStyle w:val="Strong"/>
          <w:color w:val="000000"/>
          <w:bdr w:val="none" w:sz="0" w:space="0" w:color="auto" w:frame="1"/>
        </w:rPr>
        <w:t>в М</w:t>
      </w:r>
      <w:r>
        <w:rPr>
          <w:rStyle w:val="Strong"/>
          <w:color w:val="000000"/>
          <w:bdr w:val="none" w:sz="0" w:space="0" w:color="auto" w:frame="1"/>
        </w:rPr>
        <w:t>Б</w:t>
      </w:r>
      <w:r w:rsidRPr="000B62A9">
        <w:rPr>
          <w:rStyle w:val="Strong"/>
          <w:color w:val="000000"/>
          <w:bdr w:val="none" w:sz="0" w:space="0" w:color="auto" w:frame="1"/>
        </w:rPr>
        <w:t xml:space="preserve">ДОУ </w:t>
      </w:r>
      <w:r>
        <w:rPr>
          <w:rStyle w:val="Strong"/>
          <w:color w:val="000000"/>
          <w:bdr w:val="none" w:sz="0" w:space="0" w:color="auto" w:frame="1"/>
        </w:rPr>
        <w:t>детский сад №2 «Солнышко»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86581D" w:rsidRDefault="00184066" w:rsidP="00A35A89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color w:val="000000"/>
        </w:rPr>
      </w:pPr>
      <w:r w:rsidRPr="000B62A9">
        <w:rPr>
          <w:color w:val="000000"/>
        </w:rPr>
        <w:t>1</w:t>
      </w:r>
      <w:r w:rsidRPr="0086581D">
        <w:rPr>
          <w:b/>
          <w:color w:val="000000"/>
        </w:rPr>
        <w:t>. Общие положения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 Настоящее Положение о подарках и знаках делового гостеприимства в М</w:t>
      </w:r>
      <w:r>
        <w:rPr>
          <w:color w:val="000000"/>
        </w:rPr>
        <w:t>Б</w:t>
      </w:r>
      <w:r w:rsidRPr="000B62A9">
        <w:rPr>
          <w:color w:val="000000"/>
        </w:rPr>
        <w:t xml:space="preserve">ДОУ </w:t>
      </w:r>
      <w:r>
        <w:rPr>
          <w:color w:val="000000"/>
        </w:rPr>
        <w:t xml:space="preserve">детский сад №2 «Солнышко» </w:t>
      </w:r>
      <w:r w:rsidRPr="000B62A9">
        <w:rPr>
          <w:color w:val="000000"/>
        </w:rPr>
        <w:t>далее – Положение) разработано в соответствии с положениями Конституции Российской Федерации, Федеральных   законов  от 25.12.2008г. № 273-ФЗ   «О   противодействии коррупции», иных нормативных правовых актов Российской Федерации и основан на общепризнанных нравственных принципах и нормах российского общества и государства.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 Настоящее Положение исходит из того, что долговременные деловые отношения основываются на доверии, взаимном уважении и  успехе учреждений, в том числе М</w:t>
      </w:r>
      <w:r>
        <w:rPr>
          <w:color w:val="000000"/>
        </w:rPr>
        <w:t>Б</w:t>
      </w:r>
      <w:r w:rsidRPr="000B62A9">
        <w:rPr>
          <w:color w:val="000000"/>
        </w:rPr>
        <w:t xml:space="preserve">ДОУ </w:t>
      </w:r>
      <w:r>
        <w:rPr>
          <w:color w:val="000000"/>
        </w:rPr>
        <w:t>детский сад №2 «Солнышко»</w:t>
      </w:r>
      <w:r w:rsidRPr="000B62A9">
        <w:rPr>
          <w:color w:val="000000"/>
        </w:rPr>
        <w:t xml:space="preserve">  (далее - М</w:t>
      </w:r>
      <w:r>
        <w:rPr>
          <w:color w:val="000000"/>
        </w:rPr>
        <w:t>Б</w:t>
      </w:r>
      <w:r w:rsidRPr="000B62A9">
        <w:rPr>
          <w:color w:val="000000"/>
        </w:rPr>
        <w:t>ДОУ). Отношения, при которых нарушается закон и принципы служебной этики, вредят репутации М</w:t>
      </w:r>
      <w:r>
        <w:rPr>
          <w:color w:val="000000"/>
        </w:rPr>
        <w:t>Б</w:t>
      </w:r>
      <w:r w:rsidRPr="000B62A9">
        <w:rPr>
          <w:color w:val="000000"/>
        </w:rPr>
        <w:t>ДОУ и честному имени его работников,  не могут обеспечить устойчивое долговременное развитие М</w:t>
      </w:r>
      <w:r>
        <w:rPr>
          <w:color w:val="000000"/>
        </w:rPr>
        <w:t>Б</w:t>
      </w:r>
      <w:r w:rsidRPr="000B62A9">
        <w:rPr>
          <w:color w:val="000000"/>
        </w:rPr>
        <w:t>ДОУ. Такого рода отношения не могут быть приемлемы в практике работы М</w:t>
      </w:r>
      <w:r>
        <w:rPr>
          <w:color w:val="000000"/>
        </w:rPr>
        <w:t>Б</w:t>
      </w:r>
      <w:r w:rsidRPr="000B62A9">
        <w:rPr>
          <w:color w:val="000000"/>
        </w:rPr>
        <w:t>ДОУ.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 Работникам, представляющим интересы М</w:t>
      </w:r>
      <w:r>
        <w:rPr>
          <w:color w:val="000000"/>
        </w:rPr>
        <w:t>Б</w:t>
      </w:r>
      <w:r w:rsidRPr="000B62A9">
        <w:rPr>
          <w:color w:val="000000"/>
        </w:rPr>
        <w:t>ДОУ или действующим от его имени, важно понимать границы допу</w:t>
      </w:r>
      <w:r>
        <w:rPr>
          <w:color w:val="000000"/>
        </w:rPr>
        <w:t>стимого поведения при обмене дел</w:t>
      </w:r>
      <w:r w:rsidRPr="000B62A9">
        <w:rPr>
          <w:color w:val="000000"/>
        </w:rPr>
        <w:t>овыми подарками и оказании делового гостеприимства.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 При употреблении в настоящем Положении терминов, описывающих «гостеприимство», «представительские мероприятия», «деловое гостеприимство»,  «корпоративное гостеприимство» - все положения данного Положения применимы к ним одинаковым образом.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86581D" w:rsidRDefault="00184066" w:rsidP="00A35A89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color w:val="000000"/>
        </w:rPr>
      </w:pPr>
      <w:r w:rsidRPr="0086581D">
        <w:rPr>
          <w:b/>
          <w:color w:val="000000"/>
        </w:rPr>
        <w:t>2. Цели и намерения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rStyle w:val="Strong"/>
          <w:color w:val="000000"/>
          <w:bdr w:val="none" w:sz="0" w:space="0" w:color="auto" w:frame="1"/>
        </w:rPr>
        <w:t> 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 Данное Положение  преследует следующие цели: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обеспечение    единообразного    гостеприимства, представительских мероприятий в деловой практике М</w:t>
      </w:r>
      <w:r>
        <w:rPr>
          <w:color w:val="000000"/>
        </w:rPr>
        <w:t>Б</w:t>
      </w:r>
      <w:r w:rsidRPr="000B62A9">
        <w:rPr>
          <w:color w:val="000000"/>
        </w:rPr>
        <w:t>ДОУ;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осуществление управленческой и хозяйственной деятельности М</w:t>
      </w:r>
      <w:r>
        <w:rPr>
          <w:color w:val="000000"/>
        </w:rPr>
        <w:t>Б</w:t>
      </w:r>
      <w:r w:rsidRPr="000B62A9">
        <w:rPr>
          <w:color w:val="000000"/>
        </w:rPr>
        <w:t>ДОУ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определение единых для всех работников М</w:t>
      </w:r>
      <w:r>
        <w:rPr>
          <w:color w:val="000000"/>
        </w:rPr>
        <w:t>Б</w:t>
      </w:r>
      <w:r w:rsidRPr="000B62A9">
        <w:rPr>
          <w:color w:val="000000"/>
        </w:rPr>
        <w:t>ДОУ требований к дарению и принятию деловых подарков, к организации и участию в представительских мероприятиях;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минимизирование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М</w:t>
      </w:r>
      <w:r>
        <w:rPr>
          <w:color w:val="000000"/>
        </w:rPr>
        <w:t>Б</w:t>
      </w:r>
      <w:r w:rsidRPr="000B62A9">
        <w:rPr>
          <w:color w:val="000000"/>
        </w:rPr>
        <w:t>ДОУ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управленческой и хозяйственной деятельности М</w:t>
      </w:r>
      <w:r>
        <w:rPr>
          <w:color w:val="000000"/>
        </w:rPr>
        <w:t>Б</w:t>
      </w:r>
      <w:r w:rsidRPr="000B62A9">
        <w:rPr>
          <w:color w:val="000000"/>
        </w:rPr>
        <w:t>ДОУ.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rStyle w:val="Strong"/>
          <w:color w:val="000000"/>
          <w:bdr w:val="none" w:sz="0" w:space="0" w:color="auto" w:frame="1"/>
        </w:rPr>
        <w:t> </w:t>
      </w:r>
    </w:p>
    <w:p w:rsidR="00184066" w:rsidRPr="0086581D" w:rsidRDefault="00184066" w:rsidP="00A35A89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color w:val="000000"/>
        </w:rPr>
      </w:pPr>
      <w:r w:rsidRPr="0086581D">
        <w:rPr>
          <w:b/>
          <w:color w:val="000000"/>
        </w:rPr>
        <w:t>3. Правила обмена деловыми подарками и знаками делового гостеприимства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rStyle w:val="Strong"/>
          <w:color w:val="000000"/>
          <w:bdr w:val="none" w:sz="0" w:space="0" w:color="auto" w:frame="1"/>
        </w:rPr>
        <w:t> 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            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  Подарки, которые сотрудники от имени М</w:t>
      </w:r>
      <w:r>
        <w:rPr>
          <w:color w:val="000000"/>
        </w:rPr>
        <w:t>Б</w:t>
      </w:r>
      <w:r w:rsidRPr="000B62A9">
        <w:rPr>
          <w:color w:val="000000"/>
        </w:rPr>
        <w:t>ДОУ  могут передавать другим лицам или принимать от имени М</w:t>
      </w:r>
      <w:r>
        <w:rPr>
          <w:color w:val="000000"/>
        </w:rPr>
        <w:t>Б</w:t>
      </w:r>
      <w:r w:rsidRPr="000B62A9">
        <w:rPr>
          <w:color w:val="000000"/>
        </w:rPr>
        <w:t>ДОУ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– быть прямо связаны с уставными целями деятельности М</w:t>
      </w:r>
      <w:r>
        <w:rPr>
          <w:color w:val="000000"/>
        </w:rPr>
        <w:t>Б</w:t>
      </w:r>
      <w:r w:rsidRPr="000B62A9">
        <w:rPr>
          <w:color w:val="000000"/>
        </w:rPr>
        <w:t>ДОУ либо с памятными датами, юбилеями, общенациональными праздниками и т.п.;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– быть разумно обоснованными, соразмерными и не являться предметами роскоши;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–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– не создавать репутационного риска для М</w:t>
      </w:r>
      <w:r>
        <w:rPr>
          <w:color w:val="000000"/>
        </w:rPr>
        <w:t>Б</w:t>
      </w:r>
      <w:r w:rsidRPr="000B62A9">
        <w:rPr>
          <w:color w:val="000000"/>
        </w:rPr>
        <w:t>ДОУ, сотрудников и иных лиц в случае раскрытия информации о совершённых подарках и понесённых представительских расходах;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– не противоречить принципам и требованиям Антикоррупционной политики М</w:t>
      </w:r>
      <w:r>
        <w:rPr>
          <w:color w:val="000000"/>
        </w:rPr>
        <w:t xml:space="preserve">БДОУ </w:t>
      </w:r>
      <w:r w:rsidRPr="000B62A9">
        <w:rPr>
          <w:color w:val="000000"/>
        </w:rPr>
        <w:t>и другим внутренним документам М</w:t>
      </w:r>
      <w:r>
        <w:rPr>
          <w:color w:val="000000"/>
        </w:rPr>
        <w:t>Б</w:t>
      </w:r>
      <w:r w:rsidRPr="000B62A9">
        <w:rPr>
          <w:color w:val="000000"/>
        </w:rPr>
        <w:t>ДОУ, действующему законодательству и общепринятым нормам морали и нравственности.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Работники, представляя интересы М</w:t>
      </w:r>
      <w:r>
        <w:rPr>
          <w:color w:val="000000"/>
        </w:rPr>
        <w:t>Б</w:t>
      </w:r>
      <w:r w:rsidRPr="000B62A9">
        <w:rPr>
          <w:color w:val="000000"/>
        </w:rPr>
        <w:t>ДОУ 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  Подарки, в том числе в  виде оказания услуг, знаков особого внимания не должны ставить принимающую сторону в 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При любых сомнениях в правомерности или этичности своих действий работники обязаны поставить в известность своего непосредственного руководителя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184066" w:rsidRPr="000B62A9" w:rsidRDefault="00184066" w:rsidP="000B62A9">
      <w:pPr>
        <w:pStyle w:val="default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  Не допускается передавать и принимать подарки от имени М</w:t>
      </w:r>
      <w:r>
        <w:rPr>
          <w:color w:val="000000"/>
        </w:rPr>
        <w:t>Б</w:t>
      </w:r>
      <w:r w:rsidRPr="000B62A9">
        <w:rPr>
          <w:color w:val="000000"/>
        </w:rPr>
        <w:t>ДОУ, его сотрудников и представителей в виде денежных средств, как наличных, так и безналичных, независимо от валюты, а также в форме ценных бумаг.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 Не допускается принимать подарки в ходе проведения торгов и во время прямых переговоров при заключении договоров (контрактов).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   Работникам М</w:t>
      </w:r>
      <w:r>
        <w:rPr>
          <w:color w:val="000000"/>
        </w:rPr>
        <w:t>Б</w:t>
      </w:r>
      <w:r w:rsidRPr="000B62A9">
        <w:rPr>
          <w:color w:val="000000"/>
        </w:rPr>
        <w:t>ДОУ не рекомендуется принимать или передавать подарки либо услуги в любом виде от контрагентов М</w:t>
      </w:r>
      <w:r>
        <w:rPr>
          <w:color w:val="000000"/>
        </w:rPr>
        <w:t>Б</w:t>
      </w:r>
      <w:r w:rsidRPr="000B62A9">
        <w:rPr>
          <w:color w:val="000000"/>
        </w:rPr>
        <w:t>ДОУ или третьих лиц в качестве благодарности за совершенную услугу или данный совет.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М</w:t>
      </w:r>
      <w:r>
        <w:rPr>
          <w:color w:val="000000"/>
        </w:rPr>
        <w:t>Б</w:t>
      </w:r>
      <w:r w:rsidRPr="000B62A9">
        <w:rPr>
          <w:color w:val="000000"/>
        </w:rPr>
        <w:t>ДОУ не приемлет коррупции. Подарки не должны быть использованы для дачи, получения взяток или коррупции в других ее проявлениях.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  Подарки и услуги, предоставляемые М</w:t>
      </w:r>
      <w:r>
        <w:rPr>
          <w:color w:val="000000"/>
        </w:rPr>
        <w:t>Б</w:t>
      </w:r>
      <w:r w:rsidRPr="000B62A9">
        <w:rPr>
          <w:color w:val="000000"/>
        </w:rPr>
        <w:t>ДОУ, передаются только от имени М</w:t>
      </w:r>
      <w:r>
        <w:rPr>
          <w:color w:val="000000"/>
        </w:rPr>
        <w:t>Б</w:t>
      </w:r>
      <w:r w:rsidRPr="000B62A9">
        <w:rPr>
          <w:color w:val="000000"/>
        </w:rPr>
        <w:t>ДОУ в целом, а не как подарок от отдельного работника М</w:t>
      </w:r>
      <w:r>
        <w:rPr>
          <w:color w:val="000000"/>
        </w:rPr>
        <w:t>Б</w:t>
      </w:r>
      <w:r w:rsidRPr="000B62A9">
        <w:rPr>
          <w:color w:val="000000"/>
        </w:rPr>
        <w:t>ДОУ.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Работник М</w:t>
      </w:r>
      <w:r>
        <w:rPr>
          <w:color w:val="000000"/>
        </w:rPr>
        <w:t>Б</w:t>
      </w:r>
      <w:r w:rsidRPr="000B62A9">
        <w:rPr>
          <w:color w:val="000000"/>
        </w:rPr>
        <w:t>ДОУ, которому при выполнении должностных обязанностей предлагаются подарки или иное вознаграждение, 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отказаться от них и немедленно уведомить своего непосредственного руководителя и Комиссию по урегулированию конфликтов о факте предложения подарка (вознаграждения);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по возможности исключить дальнейшие контакты с лицом, предложившим подарок или вознаграждение, если только это связано со служебной необходимостью;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М</w:t>
      </w:r>
      <w:r>
        <w:rPr>
          <w:color w:val="000000"/>
        </w:rPr>
        <w:t>Б</w:t>
      </w:r>
      <w:r w:rsidRPr="000B62A9">
        <w:rPr>
          <w:color w:val="000000"/>
        </w:rPr>
        <w:t>ДОУ и Комиссии по соблюдению требований к служебному поведению и урегулированию конфликта интересов,  продолжить работу в установленном в М</w:t>
      </w:r>
      <w:r>
        <w:rPr>
          <w:color w:val="000000"/>
        </w:rPr>
        <w:t>Б</w:t>
      </w:r>
      <w:r w:rsidRPr="000B62A9">
        <w:rPr>
          <w:color w:val="000000"/>
        </w:rPr>
        <w:t>ДОУ порядке над вопросом, с которым был связан подарок или вознаграждение.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  Для установления и поддержания деловых отношений и как проявление общепринятой вежливости работники М</w:t>
      </w:r>
      <w:r>
        <w:rPr>
          <w:color w:val="000000"/>
        </w:rPr>
        <w:t>Б</w:t>
      </w:r>
      <w:r w:rsidRPr="000B62A9">
        <w:rPr>
          <w:color w:val="000000"/>
        </w:rPr>
        <w:t xml:space="preserve">ДОУ могут и презентовать третьим лицам и получать от них представительские подарки. Под представительскими подарками понимается </w:t>
      </w:r>
      <w:r>
        <w:rPr>
          <w:color w:val="000000"/>
        </w:rPr>
        <w:t>сувенирная продукция:</w:t>
      </w:r>
      <w:r w:rsidRPr="000B62A9">
        <w:rPr>
          <w:color w:val="000000"/>
        </w:rPr>
        <w:t>цветы, кондитерские изделия и аналогичная продукция.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86581D" w:rsidRDefault="00184066" w:rsidP="00A35A89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color w:val="000000"/>
        </w:rPr>
      </w:pPr>
      <w:r w:rsidRPr="0086581D">
        <w:rPr>
          <w:b/>
          <w:color w:val="000000"/>
        </w:rPr>
        <w:t>4. Область применения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  <w:r>
        <w:rPr>
          <w:color w:val="000000"/>
        </w:rPr>
        <w:t xml:space="preserve">       </w:t>
      </w:r>
      <w:r w:rsidRPr="000B62A9">
        <w:rPr>
          <w:color w:val="000000"/>
        </w:rPr>
        <w:t>Настоящее Положение является обязательным для всех  работник</w:t>
      </w:r>
      <w:r>
        <w:rPr>
          <w:color w:val="000000"/>
        </w:rPr>
        <w:t>ов</w:t>
      </w:r>
      <w:r w:rsidRPr="000B62A9">
        <w:rPr>
          <w:color w:val="000000"/>
        </w:rPr>
        <w:t xml:space="preserve"> М</w:t>
      </w:r>
      <w:r>
        <w:rPr>
          <w:color w:val="000000"/>
        </w:rPr>
        <w:t>Б</w:t>
      </w:r>
      <w:r w:rsidRPr="000B62A9">
        <w:rPr>
          <w:color w:val="000000"/>
        </w:rPr>
        <w:t>ДОУ в период работы в М</w:t>
      </w:r>
      <w:r>
        <w:rPr>
          <w:color w:val="000000"/>
        </w:rPr>
        <w:t>Б</w:t>
      </w:r>
      <w:r w:rsidRPr="000B62A9">
        <w:rPr>
          <w:color w:val="000000"/>
        </w:rPr>
        <w:t>ДОУ.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          Настоящее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184066" w:rsidRPr="000B62A9" w:rsidRDefault="00184066" w:rsidP="000B62A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color w:val="000000"/>
        </w:rPr>
      </w:pPr>
      <w:r w:rsidRPr="000B62A9">
        <w:rPr>
          <w:color w:val="000000"/>
        </w:rPr>
        <w:t> </w:t>
      </w:r>
    </w:p>
    <w:p w:rsidR="00184066" w:rsidRPr="000B62A9" w:rsidRDefault="00184066" w:rsidP="000B62A9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sectPr w:rsidR="00184066" w:rsidRPr="000B62A9" w:rsidSect="0029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2A9"/>
    <w:rsid w:val="00080E97"/>
    <w:rsid w:val="000B4EC2"/>
    <w:rsid w:val="000B62A9"/>
    <w:rsid w:val="00184066"/>
    <w:rsid w:val="00293DB8"/>
    <w:rsid w:val="00585355"/>
    <w:rsid w:val="005D0026"/>
    <w:rsid w:val="00611C51"/>
    <w:rsid w:val="006D12F7"/>
    <w:rsid w:val="0086581D"/>
    <w:rsid w:val="009C598F"/>
    <w:rsid w:val="00A35A89"/>
    <w:rsid w:val="00D95CAD"/>
    <w:rsid w:val="00DC3654"/>
    <w:rsid w:val="00EE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B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B6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B62A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0B62A9"/>
    <w:rPr>
      <w:rFonts w:cs="Times New Roman"/>
    </w:rPr>
  </w:style>
  <w:style w:type="paragraph" w:customStyle="1" w:styleId="default">
    <w:name w:val="default"/>
    <w:basedOn w:val="Normal"/>
    <w:uiPriority w:val="99"/>
    <w:rsid w:val="000B6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1218</Words>
  <Characters>6944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2015-03-20T05:32:00Z</dcterms:created>
  <dcterms:modified xsi:type="dcterms:W3CDTF">2015-03-20T06:17:00Z</dcterms:modified>
</cp:coreProperties>
</file>